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9B25" w14:textId="77777777" w:rsidR="00135D8B" w:rsidRPr="007E5409" w:rsidRDefault="00BA081A" w:rsidP="00BA081A">
      <w:pPr>
        <w:spacing w:before="240"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anchor distT="0" distB="0" distL="114300" distR="114300" simplePos="0" relativeHeight="251664384" behindDoc="0" locked="0" layoutInCell="1" allowOverlap="1" wp14:anchorId="5816D1A5" wp14:editId="7E758C17">
            <wp:simplePos x="0" y="0"/>
            <wp:positionH relativeFrom="margin">
              <wp:posOffset>34387</wp:posOffset>
            </wp:positionH>
            <wp:positionV relativeFrom="paragraph">
              <wp:posOffset>95201</wp:posOffset>
            </wp:positionV>
            <wp:extent cx="680936" cy="800889"/>
            <wp:effectExtent l="0" t="0" r="5080" b="0"/>
            <wp:wrapNone/>
            <wp:docPr id="3" name="Picture 3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36" cy="80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B95"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E8C56CC" wp14:editId="68EAC778">
                <wp:simplePos x="0" y="0"/>
                <wp:positionH relativeFrom="column">
                  <wp:posOffset>-65502</wp:posOffset>
                </wp:positionH>
                <wp:positionV relativeFrom="paragraph">
                  <wp:posOffset>-8206</wp:posOffset>
                </wp:positionV>
                <wp:extent cx="6523893" cy="1019908"/>
                <wp:effectExtent l="0" t="0" r="0" b="88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893" cy="101990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ECD087" id="Rectangle 5" o:spid="_x0000_s1026" style="position:absolute;margin-left:-5.15pt;margin-top:-.65pt;width:513.7pt;height:80.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" fillcolor="#bdd6ee [1300]" stroked="f" strokeweight="1pt"/>
            </w:pict>
          </mc:Fallback>
        </mc:AlternateContent>
      </w:r>
      <w:r w:rsidR="00135D8B" w:rsidRPr="007E5409">
        <w:rPr>
          <w:rFonts w:ascii="Arial" w:hAnsi="Arial" w:cs="Arial"/>
          <w:b/>
          <w:sz w:val="24"/>
        </w:rPr>
        <w:t>ST. MARY’S RC PRIMARY SCHOOL</w:t>
      </w:r>
    </w:p>
    <w:p w14:paraId="63C9A990" w14:textId="77777777" w:rsidR="00135D8B" w:rsidRPr="007E5409" w:rsidRDefault="00135D8B" w:rsidP="00135D8B">
      <w:pPr>
        <w:spacing w:after="0"/>
        <w:rPr>
          <w:rFonts w:ascii="Arial" w:hAnsi="Arial" w:cs="Arial"/>
          <w:b/>
          <w:sz w:val="24"/>
        </w:rPr>
      </w:pPr>
    </w:p>
    <w:p w14:paraId="4A7AF252" w14:textId="77777777" w:rsidR="00FE4B95" w:rsidRPr="00FE4B95" w:rsidRDefault="00FE4B95" w:rsidP="00FE4B95">
      <w:pPr>
        <w:spacing w:after="0"/>
        <w:jc w:val="center"/>
        <w:rPr>
          <w:rFonts w:ascii="Arial" w:hAnsi="Arial" w:cs="Arial"/>
          <w:b/>
          <w:sz w:val="24"/>
        </w:rPr>
      </w:pPr>
      <w:r w:rsidRPr="00FE4B95">
        <w:rPr>
          <w:rFonts w:ascii="Arial" w:hAnsi="Arial" w:cs="Arial"/>
          <w:b/>
          <w:sz w:val="24"/>
        </w:rPr>
        <w:t>CHANGE OF LUNCHTIME ARRANGEMENTS</w:t>
      </w:r>
    </w:p>
    <w:p w14:paraId="69AF1B0A" w14:textId="77777777" w:rsidR="00135D8B" w:rsidRDefault="00135D8B" w:rsidP="00135D8B">
      <w:pPr>
        <w:spacing w:after="0"/>
        <w:jc w:val="center"/>
        <w:rPr>
          <w:rFonts w:ascii="Arial" w:hAnsi="Arial" w:cs="Arial"/>
          <w:b/>
          <w:sz w:val="24"/>
        </w:rPr>
      </w:pPr>
    </w:p>
    <w:p w14:paraId="7DAD3402" w14:textId="77777777" w:rsidR="00135D8B" w:rsidRDefault="00135D8B" w:rsidP="00A5225D">
      <w:pPr>
        <w:tabs>
          <w:tab w:val="left" w:pos="7513"/>
        </w:tabs>
        <w:spacing w:after="0"/>
        <w:jc w:val="center"/>
        <w:rPr>
          <w:rFonts w:ascii="Arial" w:hAnsi="Arial" w:cs="Arial"/>
          <w:b/>
          <w:sz w:val="24"/>
        </w:rPr>
      </w:pPr>
    </w:p>
    <w:p w14:paraId="78B127B6" w14:textId="77777777" w:rsidR="00A5225D" w:rsidRDefault="00A5225D" w:rsidP="00A5225D">
      <w:pPr>
        <w:tabs>
          <w:tab w:val="left" w:pos="7513"/>
        </w:tabs>
        <w:spacing w:after="0"/>
        <w:jc w:val="center"/>
        <w:rPr>
          <w:rFonts w:ascii="Arial" w:hAnsi="Arial" w:cs="Arial"/>
          <w:b/>
          <w:sz w:val="24"/>
        </w:rPr>
      </w:pPr>
    </w:p>
    <w:p w14:paraId="3F4D5C0A" w14:textId="77777777" w:rsidR="00BA081A" w:rsidRDefault="00BA081A" w:rsidP="00A5225D">
      <w:pPr>
        <w:tabs>
          <w:tab w:val="left" w:pos="7513"/>
        </w:tabs>
        <w:spacing w:after="0"/>
        <w:jc w:val="center"/>
        <w:rPr>
          <w:rFonts w:ascii="Arial" w:hAnsi="Arial" w:cs="Arial"/>
          <w:b/>
          <w:sz w:val="24"/>
        </w:rPr>
      </w:pPr>
    </w:p>
    <w:p w14:paraId="15D0CD44" w14:textId="77777777" w:rsidR="00BA081A" w:rsidRDefault="00BA081A" w:rsidP="00A5225D">
      <w:pPr>
        <w:tabs>
          <w:tab w:val="left" w:pos="7513"/>
        </w:tabs>
        <w:spacing w:after="0"/>
        <w:jc w:val="center"/>
        <w:rPr>
          <w:rFonts w:ascii="Arial" w:hAnsi="Arial" w:cs="Arial"/>
          <w:b/>
          <w:sz w:val="24"/>
        </w:rPr>
      </w:pPr>
    </w:p>
    <w:p w14:paraId="065F772F" w14:textId="77777777" w:rsidR="00FE4B95" w:rsidRDefault="00FE4B95" w:rsidP="00A5225D">
      <w:pPr>
        <w:tabs>
          <w:tab w:val="left" w:pos="7513"/>
        </w:tabs>
        <w:spacing w:after="0"/>
        <w:jc w:val="center"/>
        <w:rPr>
          <w:rFonts w:ascii="Arial" w:hAnsi="Arial" w:cs="Arial"/>
          <w:b/>
          <w:sz w:val="24"/>
        </w:rPr>
      </w:pPr>
    </w:p>
    <w:p w14:paraId="176BF282" w14:textId="77777777" w:rsidR="00135D8B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 would like to change my child’s lunchtime arrangements.</w:t>
      </w:r>
    </w:p>
    <w:p w14:paraId="2343340E" w14:textId="77777777" w:rsidR="00FE4B95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6430B3DB" w14:textId="77777777" w:rsidR="00FE4B95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 understand tha</w:t>
      </w:r>
      <w:r w:rsidR="003947E9">
        <w:rPr>
          <w:rFonts w:ascii="Arial" w:hAnsi="Arial" w:cs="Arial"/>
          <w:sz w:val="24"/>
        </w:rPr>
        <w:t>t I need to give 2 weeks notice.</w:t>
      </w:r>
    </w:p>
    <w:p w14:paraId="3B70D04B" w14:textId="77777777" w:rsidR="003947E9" w:rsidRDefault="003947E9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71F3B11F" w14:textId="1AA9CDEC" w:rsidR="003947E9" w:rsidRPr="00CD42FF" w:rsidRDefault="003947E9" w:rsidP="00A5225D">
      <w:pPr>
        <w:tabs>
          <w:tab w:val="left" w:pos="7513"/>
        </w:tabs>
        <w:spacing w:after="0"/>
        <w:rPr>
          <w:rFonts w:ascii="Arial" w:hAnsi="Arial" w:cs="Arial"/>
          <w:i/>
          <w:sz w:val="24"/>
        </w:rPr>
      </w:pPr>
      <w:r w:rsidRPr="00CD42FF">
        <w:rPr>
          <w:rFonts w:ascii="Arial" w:hAnsi="Arial" w:cs="Arial"/>
          <w:i/>
          <w:sz w:val="24"/>
        </w:rPr>
        <w:t xml:space="preserve">If changing to school meals, all meals should be paid via </w:t>
      </w:r>
      <w:r w:rsidR="00A53D6B">
        <w:rPr>
          <w:rFonts w:ascii="Arial" w:hAnsi="Arial" w:cs="Arial"/>
          <w:i/>
          <w:sz w:val="24"/>
        </w:rPr>
        <w:t>Arbor</w:t>
      </w:r>
      <w:r w:rsidRPr="00CD42FF">
        <w:rPr>
          <w:rFonts w:ascii="Arial" w:hAnsi="Arial" w:cs="Arial"/>
          <w:i/>
          <w:sz w:val="24"/>
        </w:rPr>
        <w:t xml:space="preserve">, each week/month in advance. </w:t>
      </w:r>
    </w:p>
    <w:p w14:paraId="2CDEF756" w14:textId="77777777" w:rsidR="00BA081A" w:rsidRDefault="00BA081A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00C36880" w14:textId="77777777" w:rsidR="00FE4B95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FE4B95" w14:paraId="571CDD4C" w14:textId="77777777" w:rsidTr="00FE4B95">
        <w:trPr>
          <w:trHeight w:val="1096"/>
        </w:trPr>
        <w:tc>
          <w:tcPr>
            <w:tcW w:w="2972" w:type="dxa"/>
            <w:vAlign w:val="center"/>
          </w:tcPr>
          <w:p w14:paraId="638CAA33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Child’s Name:</w:t>
            </w:r>
          </w:p>
        </w:tc>
        <w:tc>
          <w:tcPr>
            <w:tcW w:w="7222" w:type="dxa"/>
          </w:tcPr>
          <w:p w14:paraId="266A4D1B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</w:tc>
      </w:tr>
      <w:tr w:rsidR="00FE4B95" w14:paraId="2723A132" w14:textId="77777777" w:rsidTr="00FE4B95">
        <w:trPr>
          <w:trHeight w:val="1126"/>
        </w:trPr>
        <w:tc>
          <w:tcPr>
            <w:tcW w:w="2972" w:type="dxa"/>
            <w:vAlign w:val="center"/>
          </w:tcPr>
          <w:p w14:paraId="09629A4F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Class:</w:t>
            </w:r>
          </w:p>
        </w:tc>
        <w:tc>
          <w:tcPr>
            <w:tcW w:w="7222" w:type="dxa"/>
          </w:tcPr>
          <w:p w14:paraId="26C6792E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</w:tc>
      </w:tr>
      <w:tr w:rsidR="00FE4B95" w14:paraId="7652C097" w14:textId="77777777" w:rsidTr="00FE4B95">
        <w:tc>
          <w:tcPr>
            <w:tcW w:w="2972" w:type="dxa"/>
            <w:vAlign w:val="center"/>
          </w:tcPr>
          <w:p w14:paraId="1CEBB995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1A3B485F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Change from</w:t>
            </w:r>
          </w:p>
          <w:p w14:paraId="6F5423AC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(please circle)</w:t>
            </w:r>
          </w:p>
          <w:p w14:paraId="09E98269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7222" w:type="dxa"/>
          </w:tcPr>
          <w:p w14:paraId="5E3CB29C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599CFAEA" w14:textId="77777777" w:rsidR="00FE4B95" w:rsidRDefault="00FE4B95" w:rsidP="00FE4B95">
            <w:pPr>
              <w:tabs>
                <w:tab w:val="left" w:pos="999"/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School Meal                                Packed Lunch</w:t>
            </w:r>
          </w:p>
        </w:tc>
      </w:tr>
      <w:tr w:rsidR="00FE4B95" w14:paraId="65423186" w14:textId="77777777" w:rsidTr="00FE4B95">
        <w:tc>
          <w:tcPr>
            <w:tcW w:w="2972" w:type="dxa"/>
            <w:vAlign w:val="center"/>
          </w:tcPr>
          <w:p w14:paraId="5FB35C09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7EDEB6C8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Change to</w:t>
            </w:r>
          </w:p>
          <w:p w14:paraId="41171DFA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(please circle)</w:t>
            </w:r>
          </w:p>
          <w:p w14:paraId="2EE5DB75" w14:textId="77777777" w:rsidR="00FE4B95" w:rsidRDefault="00FE4B95" w:rsidP="00FE4B95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7222" w:type="dxa"/>
          </w:tcPr>
          <w:p w14:paraId="4320F6F6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62AF24F0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Packed Lunch                             School Meal</w:t>
            </w:r>
          </w:p>
          <w:p w14:paraId="742908C4" w14:textId="77777777" w:rsidR="00FE4B95" w:rsidRDefault="00FE4B95" w:rsidP="00A5225D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14:paraId="3772D84B" w14:textId="77777777" w:rsidR="00135D8B" w:rsidRDefault="00135D8B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4BE07D54" w14:textId="77777777" w:rsidR="00135D8B" w:rsidRDefault="00135D8B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7E34CF50" w14:textId="77777777" w:rsidR="00135D8B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Print Name</w:t>
      </w:r>
      <w:r w:rsidR="00A5225D">
        <w:rPr>
          <w:rFonts w:ascii="Arial" w:hAnsi="Arial" w:cs="Arial"/>
          <w:sz w:val="24"/>
        </w:rPr>
        <w:t>:</w:t>
      </w:r>
      <w:r w:rsidR="00135D8B"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>____________</w:t>
      </w:r>
      <w:r w:rsidR="00135D8B">
        <w:rPr>
          <w:rFonts w:ascii="Arial" w:hAnsi="Arial" w:cs="Arial"/>
          <w:sz w:val="24"/>
        </w:rPr>
        <w:t>_____________________________________________________</w:t>
      </w:r>
    </w:p>
    <w:p w14:paraId="4B021B0F" w14:textId="77777777" w:rsidR="00135D8B" w:rsidRDefault="00135D8B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2AD4F6FA" w14:textId="77777777" w:rsidR="00FE4B95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47139735" w14:textId="77777777" w:rsidR="00FE4B95" w:rsidRDefault="00FE4B95" w:rsidP="00A5225D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559CA38B" w14:textId="77777777" w:rsidR="00C24F36" w:rsidRDefault="00A5225D" w:rsidP="00BA081A">
      <w:pPr>
        <w:tabs>
          <w:tab w:val="left" w:pos="7513"/>
        </w:tabs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Signed:  _______________________________________________  </w:t>
      </w:r>
      <w:r>
        <w:rPr>
          <w:rFonts w:ascii="Arial" w:hAnsi="Arial" w:cs="Arial"/>
          <w:sz w:val="24"/>
        </w:rPr>
        <w:tab/>
        <w:t>Date:  ______________</w:t>
      </w:r>
    </w:p>
    <w:p w14:paraId="753AFCC9" w14:textId="77777777" w:rsidR="00BA081A" w:rsidRDefault="00BA081A" w:rsidP="00BA081A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73009D6F" w14:textId="77777777" w:rsidR="00BA081A" w:rsidRDefault="00BA081A" w:rsidP="00BA081A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p w14:paraId="79A4933F" w14:textId="77777777" w:rsidR="00BA081A" w:rsidRDefault="00BA081A" w:rsidP="00BA081A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4"/>
      </w:tblGrid>
      <w:tr w:rsidR="00BA081A" w14:paraId="6EB93470" w14:textId="77777777" w:rsidTr="006D3D3F">
        <w:tc>
          <w:tcPr>
            <w:tcW w:w="10194" w:type="dxa"/>
            <w:shd w:val="clear" w:color="auto" w:fill="F2F2F2" w:themeFill="background1" w:themeFillShade="F2"/>
          </w:tcPr>
          <w:p w14:paraId="39B1D5B1" w14:textId="77777777" w:rsidR="00BA081A" w:rsidRDefault="00BA081A" w:rsidP="00BA081A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765FC03D" w14:textId="77777777" w:rsidR="00BA081A" w:rsidRDefault="00BA081A" w:rsidP="00BA081A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525ED54D" w14:textId="77777777" w:rsidR="00BA081A" w:rsidRDefault="00BA081A" w:rsidP="00BA081A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Office Use:  Date change of lunches will start:  _____________________________________</w:t>
            </w:r>
          </w:p>
          <w:p w14:paraId="1B29CF9B" w14:textId="77777777" w:rsidR="00BA081A" w:rsidRDefault="00BA081A" w:rsidP="00BA081A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  <w:p w14:paraId="2E0E1E9D" w14:textId="77777777" w:rsidR="00BA081A" w:rsidRDefault="00BA081A" w:rsidP="00BA081A">
            <w:pPr>
              <w:tabs>
                <w:tab w:val="left" w:pos="7513"/>
              </w:tabs>
              <w:rPr>
                <w:rFonts w:ascii="Arial" w:hAnsi="Arial" w:cs="Arial"/>
                <w:sz w:val="24"/>
              </w:rPr>
            </w:pPr>
          </w:p>
        </w:tc>
      </w:tr>
    </w:tbl>
    <w:p w14:paraId="521DB0DC" w14:textId="77777777" w:rsidR="00BA081A" w:rsidRDefault="00BA081A" w:rsidP="00BA081A">
      <w:pPr>
        <w:tabs>
          <w:tab w:val="left" w:pos="7513"/>
        </w:tabs>
        <w:spacing w:after="0"/>
        <w:rPr>
          <w:rFonts w:ascii="Arial" w:hAnsi="Arial" w:cs="Arial"/>
          <w:sz w:val="24"/>
        </w:rPr>
      </w:pPr>
    </w:p>
    <w:sectPr w:rsidR="00BA081A" w:rsidSect="00E94176">
      <w:pgSz w:w="11906" w:h="16838"/>
      <w:pgMar w:top="567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6C"/>
    <w:rsid w:val="00135D8B"/>
    <w:rsid w:val="001D1C79"/>
    <w:rsid w:val="00200C50"/>
    <w:rsid w:val="00200D89"/>
    <w:rsid w:val="00237343"/>
    <w:rsid w:val="003947E9"/>
    <w:rsid w:val="00461F6C"/>
    <w:rsid w:val="0047626B"/>
    <w:rsid w:val="004B47A3"/>
    <w:rsid w:val="006D3D3F"/>
    <w:rsid w:val="0097705B"/>
    <w:rsid w:val="00A5225D"/>
    <w:rsid w:val="00A53D6B"/>
    <w:rsid w:val="00B164BE"/>
    <w:rsid w:val="00BA081A"/>
    <w:rsid w:val="00C042BE"/>
    <w:rsid w:val="00C24F36"/>
    <w:rsid w:val="00CD42FF"/>
    <w:rsid w:val="00E6135A"/>
    <w:rsid w:val="00E94176"/>
    <w:rsid w:val="00FE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9AAB"/>
  <w15:chartTrackingRefBased/>
  <w15:docId w15:val="{73D6989C-1117-4A25-887B-D0DDA768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1C7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C79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Templates\Letterhead%2018.03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7F8FF-AC59-4B56-91C5-18694BB9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18.03.19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H.Leavy</dc:creator>
  <cp:keywords/>
  <dc:description/>
  <cp:lastModifiedBy>Miss E Haughton (OFMA)</cp:lastModifiedBy>
  <cp:revision>3</cp:revision>
  <cp:lastPrinted>2019-10-11T10:04:00Z</cp:lastPrinted>
  <dcterms:created xsi:type="dcterms:W3CDTF">2020-03-04T16:31:00Z</dcterms:created>
  <dcterms:modified xsi:type="dcterms:W3CDTF">2026-02-05T11:11:00Z</dcterms:modified>
</cp:coreProperties>
</file>